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BER-B-30024257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Blumberg, Gemeinsame Unterbringung Fliegerstaffel, Flugbefeuerung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Flugbefeuerung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